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07652" w14:textId="77777777" w:rsidR="00695486" w:rsidRPr="00695486" w:rsidRDefault="0046082E" w:rsidP="007A3221">
      <w:pPr>
        <w:spacing w:after="0" w:line="240" w:lineRule="auto"/>
        <w:jc w:val="both"/>
        <w:rPr>
          <w:rFonts w:ascii="Arial" w:hAnsi="Arial" w:cs="Arial"/>
          <w:noProof/>
        </w:rPr>
      </w:pPr>
      <w:r w:rsidRPr="00695486">
        <w:rPr>
          <w:rFonts w:ascii="Arial" w:hAnsi="Arial" w:cs="Arial"/>
          <w:noProof/>
          <w:lang w:eastAsia="et-EE"/>
        </w:rPr>
        <w:drawing>
          <wp:anchor distT="0" distB="0" distL="114300" distR="114300" simplePos="0" relativeHeight="251658752" behindDoc="1" locked="0" layoutInCell="1" allowOverlap="1" wp14:anchorId="0581DCD4" wp14:editId="5442DE7F">
            <wp:simplePos x="0" y="0"/>
            <wp:positionH relativeFrom="column">
              <wp:posOffset>19389</wp:posOffset>
            </wp:positionH>
            <wp:positionV relativeFrom="paragraph">
              <wp:posOffset>-1602502</wp:posOffset>
            </wp:positionV>
            <wp:extent cx="1974655" cy="1326009"/>
            <wp:effectExtent l="0" t="0" r="6985" b="7620"/>
            <wp:wrapNone/>
            <wp:docPr id="6" name="Picture 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2230" cy="1351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EC2" w:rsidRPr="00695486">
        <w:rPr>
          <w:rFonts w:ascii="Arial" w:hAnsi="Arial" w:cs="Arial"/>
        </w:rPr>
        <w:t xml:space="preserve"> </w:t>
      </w:r>
    </w:p>
    <w:p w14:paraId="7AF38393" w14:textId="393DABD5" w:rsidR="007A3221" w:rsidRPr="00695486" w:rsidRDefault="00695486" w:rsidP="007A3221">
      <w:pPr>
        <w:spacing w:after="0" w:line="240" w:lineRule="auto"/>
        <w:jc w:val="both"/>
        <w:rPr>
          <w:rFonts w:ascii="Arial" w:hAnsi="Arial" w:cs="Arial"/>
          <w:b/>
          <w:bCs/>
          <w:noProof/>
        </w:rPr>
      </w:pPr>
      <w:r w:rsidRPr="00695486">
        <w:rPr>
          <w:rFonts w:ascii="Arial" w:hAnsi="Arial" w:cs="Arial"/>
          <w:b/>
          <w:bCs/>
          <w:noProof/>
        </w:rPr>
        <w:t>KÕRGHARIDUSÕPPE LÕPUTÖÖDE (</w:t>
      </w:r>
      <w:r w:rsidR="00BF4CCB" w:rsidRPr="00695486">
        <w:rPr>
          <w:rFonts w:ascii="Arial" w:hAnsi="Arial" w:cs="Arial"/>
          <w:b/>
          <w:bCs/>
          <w:noProof/>
        </w:rPr>
        <w:t>EEL</w:t>
      </w:r>
      <w:r w:rsidRPr="00695486">
        <w:rPr>
          <w:rFonts w:ascii="Arial" w:hAnsi="Arial" w:cs="Arial"/>
          <w:b/>
          <w:bCs/>
          <w:noProof/>
        </w:rPr>
        <w:t>)</w:t>
      </w:r>
      <w:r w:rsidR="00BF4CCB" w:rsidRPr="00695486">
        <w:rPr>
          <w:rFonts w:ascii="Arial" w:hAnsi="Arial" w:cs="Arial"/>
          <w:b/>
          <w:bCs/>
          <w:noProof/>
        </w:rPr>
        <w:t>KAITSMIS</w:t>
      </w:r>
      <w:r w:rsidR="009B506C" w:rsidRPr="00695486">
        <w:rPr>
          <w:rFonts w:ascii="Arial" w:hAnsi="Arial" w:cs="Arial"/>
          <w:b/>
          <w:bCs/>
          <w:noProof/>
        </w:rPr>
        <w:t>T</w:t>
      </w:r>
      <w:r w:rsidR="00BF4CCB" w:rsidRPr="00695486">
        <w:rPr>
          <w:rFonts w:ascii="Arial" w:hAnsi="Arial" w:cs="Arial"/>
          <w:b/>
          <w:bCs/>
          <w:noProof/>
        </w:rPr>
        <w:t>E</w:t>
      </w:r>
      <w:r w:rsidR="007A3221" w:rsidRPr="00695486">
        <w:rPr>
          <w:rFonts w:ascii="Arial" w:hAnsi="Arial" w:cs="Arial"/>
          <w:b/>
          <w:bCs/>
          <w:noProof/>
        </w:rPr>
        <w:t xml:space="preserve"> PROTOKOLL</w:t>
      </w:r>
    </w:p>
    <w:p w14:paraId="0A679156" w14:textId="77777777" w:rsidR="00695486" w:rsidRPr="00695486" w:rsidRDefault="00695486" w:rsidP="007A3221">
      <w:pPr>
        <w:spacing w:after="0" w:line="240" w:lineRule="auto"/>
        <w:jc w:val="both"/>
        <w:rPr>
          <w:rFonts w:ascii="Arial" w:hAnsi="Arial" w:cs="Arial"/>
          <w:b/>
          <w:noProof/>
        </w:rPr>
      </w:pPr>
    </w:p>
    <w:p w14:paraId="355DE3BD" w14:textId="0FFA24EF" w:rsidR="00695486" w:rsidRPr="00695486" w:rsidRDefault="00695486" w:rsidP="007A3221">
      <w:pPr>
        <w:spacing w:after="0" w:line="240" w:lineRule="auto"/>
        <w:jc w:val="both"/>
        <w:rPr>
          <w:rFonts w:ascii="Arial" w:hAnsi="Arial" w:cs="Arial"/>
          <w:b/>
          <w:noProof/>
        </w:rPr>
      </w:pPr>
      <w:r w:rsidRPr="00695486">
        <w:rPr>
          <w:rFonts w:ascii="Arial" w:hAnsi="Arial" w:cs="Arial"/>
          <w:b/>
          <w:noProof/>
          <w:highlight w:val="yellow"/>
        </w:rPr>
        <w:t>MAGISTRITÖÖD/LÕPUTÖÖD</w:t>
      </w:r>
    </w:p>
    <w:p w14:paraId="6B0B8E6B" w14:textId="77777777" w:rsidR="007A3221" w:rsidRPr="00695486" w:rsidRDefault="007A3221" w:rsidP="007A3221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35638DFE" w14:textId="051155BA" w:rsidR="007A3221" w:rsidRPr="00695486" w:rsidRDefault="00695486" w:rsidP="007A3221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  <w:r w:rsidRPr="0069548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toimumise koht"/>
            </w:textInput>
          </w:ffData>
        </w:fldChar>
      </w:r>
      <w:r w:rsidRPr="00695486">
        <w:rPr>
          <w:rFonts w:ascii="Arial" w:hAnsi="Arial" w:cs="Arial"/>
        </w:rPr>
        <w:instrText xml:space="preserve"> FORMTEXT </w:instrText>
      </w:r>
      <w:r w:rsidRPr="00695486">
        <w:rPr>
          <w:rFonts w:ascii="Arial" w:hAnsi="Arial" w:cs="Arial"/>
        </w:rPr>
      </w:r>
      <w:r w:rsidRPr="00695486">
        <w:rPr>
          <w:rFonts w:ascii="Arial" w:hAnsi="Arial" w:cs="Arial"/>
        </w:rPr>
        <w:fldChar w:fldCharType="separate"/>
      </w:r>
      <w:r w:rsidRPr="00695486">
        <w:rPr>
          <w:rFonts w:ascii="Arial" w:hAnsi="Arial" w:cs="Arial"/>
          <w:noProof/>
        </w:rPr>
        <w:t>toimumise koht</w:t>
      </w:r>
      <w:r w:rsidRPr="00695486">
        <w:rPr>
          <w:rFonts w:ascii="Arial" w:hAnsi="Arial" w:cs="Arial"/>
        </w:rPr>
        <w:fldChar w:fldCharType="end"/>
      </w:r>
      <w:r w:rsidR="00BF4CCB" w:rsidRPr="00695486">
        <w:rPr>
          <w:rFonts w:ascii="Arial" w:hAnsi="Arial" w:cs="Arial"/>
        </w:rPr>
        <w:t>,</w:t>
      </w:r>
      <w:r w:rsidR="007A3221" w:rsidRPr="00695486">
        <w:rPr>
          <w:rFonts w:ascii="Arial" w:hAnsi="Arial" w:cs="Arial"/>
        </w:rPr>
        <w:t xml:space="preserve"> </w:t>
      </w:r>
      <w:r w:rsidRPr="00695486">
        <w:rPr>
          <w:rFonts w:ascii="Arial" w:hAnsi="Arial" w:cs="Arial"/>
        </w:rPr>
        <w:fldChar w:fldCharType="begin">
          <w:ffData>
            <w:name w:val="Text52"/>
            <w:enabled/>
            <w:calcOnExit w:val="0"/>
            <w:textInput>
              <w:default w:val="toimumise aeg"/>
            </w:textInput>
          </w:ffData>
        </w:fldChar>
      </w:r>
      <w:bookmarkStart w:id="1" w:name="Text52"/>
      <w:r w:rsidRPr="00695486">
        <w:rPr>
          <w:rFonts w:ascii="Arial" w:hAnsi="Arial" w:cs="Arial"/>
        </w:rPr>
        <w:instrText xml:space="preserve"> FORMTEXT </w:instrText>
      </w:r>
      <w:r w:rsidRPr="00695486">
        <w:rPr>
          <w:rFonts w:ascii="Arial" w:hAnsi="Arial" w:cs="Arial"/>
        </w:rPr>
      </w:r>
      <w:r w:rsidRPr="00695486">
        <w:rPr>
          <w:rFonts w:ascii="Arial" w:hAnsi="Arial" w:cs="Arial"/>
        </w:rPr>
        <w:fldChar w:fldCharType="separate"/>
      </w:r>
      <w:r w:rsidRPr="00695486">
        <w:rPr>
          <w:rFonts w:ascii="Arial" w:hAnsi="Arial" w:cs="Arial"/>
          <w:noProof/>
        </w:rPr>
        <w:t>toimumise aeg</w:t>
      </w:r>
      <w:r w:rsidRPr="00695486">
        <w:rPr>
          <w:rFonts w:ascii="Arial" w:hAnsi="Arial" w:cs="Arial"/>
        </w:rPr>
        <w:fldChar w:fldCharType="end"/>
      </w:r>
      <w:bookmarkEnd w:id="1"/>
      <w:r w:rsidR="007A3221" w:rsidRPr="00695486">
        <w:rPr>
          <w:rFonts w:ascii="Arial" w:hAnsi="Arial" w:cs="Arial"/>
          <w:noProof/>
        </w:rPr>
        <w:tab/>
      </w:r>
      <w:bookmarkStart w:id="2" w:name="Text1"/>
      <w:r w:rsidR="00BF4CCB" w:rsidRPr="00695486">
        <w:rPr>
          <w:rFonts w:ascii="Arial" w:hAnsi="Arial" w:cs="Arial"/>
          <w:noProof/>
        </w:rPr>
        <w:tab/>
      </w:r>
      <w:bookmarkEnd w:id="2"/>
      <w:r w:rsidR="00074787" w:rsidRPr="00074787">
        <w:rPr>
          <w:rFonts w:ascii="Arial" w:hAnsi="Arial" w:cs="Arial"/>
          <w:noProof/>
        </w:rPr>
        <w:t>Delta {regDateTime} nr {regNumber}</w:t>
      </w:r>
    </w:p>
    <w:p w14:paraId="474B0B23" w14:textId="77777777" w:rsidR="007A3221" w:rsidRPr="00695486" w:rsidRDefault="007A3221" w:rsidP="007A3221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</w:p>
    <w:p w14:paraId="345E2AA2" w14:textId="77777777" w:rsidR="007A3221" w:rsidRPr="00695486" w:rsidRDefault="007A3221" w:rsidP="007A3221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Light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9"/>
        <w:gridCol w:w="8236"/>
      </w:tblGrid>
      <w:tr w:rsidR="007A3221" w:rsidRPr="00695486" w14:paraId="469720CB" w14:textId="77777777" w:rsidTr="0014316C">
        <w:trPr>
          <w:trHeight w:val="20"/>
        </w:trPr>
        <w:tc>
          <w:tcPr>
            <w:tcW w:w="1369" w:type="dxa"/>
          </w:tcPr>
          <w:p w14:paraId="1B965249" w14:textId="77777777" w:rsidR="007A3221" w:rsidRPr="00695486" w:rsidRDefault="007A3221" w:rsidP="007A3221">
            <w:pPr>
              <w:autoSpaceDE w:val="0"/>
              <w:autoSpaceDN w:val="0"/>
              <w:jc w:val="both"/>
              <w:rPr>
                <w:rFonts w:ascii="Arial" w:hAnsi="Arial" w:cs="Arial"/>
                <w:lang w:eastAsia="en-US"/>
              </w:rPr>
            </w:pPr>
            <w:r w:rsidRPr="00695486">
              <w:rPr>
                <w:rFonts w:ascii="Arial" w:hAnsi="Arial" w:cs="Arial"/>
                <w:lang w:eastAsia="en-US"/>
              </w:rPr>
              <w:t>Juhatas:</w:t>
            </w:r>
          </w:p>
        </w:tc>
        <w:tc>
          <w:tcPr>
            <w:tcW w:w="8236" w:type="dxa"/>
          </w:tcPr>
          <w:p w14:paraId="70DF6E4B" w14:textId="61EDA882" w:rsidR="007A3221" w:rsidRPr="00695486" w:rsidRDefault="007A3221" w:rsidP="007A3221">
            <w:pPr>
              <w:autoSpaceDE w:val="0"/>
              <w:autoSpaceDN w:val="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7A3221" w:rsidRPr="00695486" w14:paraId="4A6EE623" w14:textId="77777777" w:rsidTr="0014316C">
        <w:trPr>
          <w:trHeight w:val="20"/>
        </w:trPr>
        <w:tc>
          <w:tcPr>
            <w:tcW w:w="1369" w:type="dxa"/>
          </w:tcPr>
          <w:p w14:paraId="2ED1D4CD" w14:textId="77777777" w:rsidR="007A3221" w:rsidRPr="00695486" w:rsidRDefault="007A3221" w:rsidP="007A3221">
            <w:pPr>
              <w:autoSpaceDE w:val="0"/>
              <w:autoSpaceDN w:val="0"/>
              <w:jc w:val="both"/>
              <w:rPr>
                <w:rFonts w:ascii="Arial" w:hAnsi="Arial" w:cs="Arial"/>
                <w:lang w:eastAsia="en-US"/>
              </w:rPr>
            </w:pPr>
            <w:r w:rsidRPr="00695486">
              <w:rPr>
                <w:rFonts w:ascii="Arial" w:hAnsi="Arial" w:cs="Arial"/>
                <w:lang w:eastAsia="en-US"/>
              </w:rPr>
              <w:t>Protokollis:</w:t>
            </w:r>
          </w:p>
        </w:tc>
        <w:tc>
          <w:tcPr>
            <w:tcW w:w="8236" w:type="dxa"/>
          </w:tcPr>
          <w:p w14:paraId="42DD9A22" w14:textId="756661EF" w:rsidR="007A3221" w:rsidRPr="00695486" w:rsidRDefault="007A3221" w:rsidP="007A3221">
            <w:pPr>
              <w:autoSpaceDE w:val="0"/>
              <w:autoSpaceDN w:val="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7A3221" w:rsidRPr="00695486" w14:paraId="22C11DD5" w14:textId="77777777" w:rsidTr="0014316C">
        <w:trPr>
          <w:trHeight w:val="20"/>
        </w:trPr>
        <w:tc>
          <w:tcPr>
            <w:tcW w:w="1369" w:type="dxa"/>
          </w:tcPr>
          <w:p w14:paraId="1B7FBA1D" w14:textId="77777777" w:rsidR="007A3221" w:rsidRPr="00695486" w:rsidRDefault="007A3221" w:rsidP="007A3221">
            <w:pPr>
              <w:autoSpaceDE w:val="0"/>
              <w:autoSpaceDN w:val="0"/>
              <w:jc w:val="both"/>
              <w:rPr>
                <w:rFonts w:ascii="Arial" w:hAnsi="Arial" w:cs="Arial"/>
                <w:lang w:eastAsia="en-US"/>
              </w:rPr>
            </w:pPr>
            <w:r w:rsidRPr="00695486">
              <w:rPr>
                <w:rFonts w:ascii="Arial" w:hAnsi="Arial" w:cs="Arial"/>
                <w:lang w:eastAsia="en-US"/>
              </w:rPr>
              <w:t>Võtsid osa:</w:t>
            </w:r>
          </w:p>
        </w:tc>
        <w:tc>
          <w:tcPr>
            <w:tcW w:w="8236" w:type="dxa"/>
          </w:tcPr>
          <w:p w14:paraId="0E13A582" w14:textId="5A790F30" w:rsidR="007A3221" w:rsidRPr="00695486" w:rsidRDefault="007A3221" w:rsidP="006D03D4">
            <w:pPr>
              <w:autoSpaceDE w:val="0"/>
              <w:autoSpaceDN w:val="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7A3221" w:rsidRPr="00695486" w14:paraId="239FA50C" w14:textId="77777777" w:rsidTr="0014316C">
        <w:trPr>
          <w:trHeight w:val="20"/>
        </w:trPr>
        <w:tc>
          <w:tcPr>
            <w:tcW w:w="1369" w:type="dxa"/>
          </w:tcPr>
          <w:p w14:paraId="65A2314B" w14:textId="77777777" w:rsidR="007A3221" w:rsidRPr="00695486" w:rsidRDefault="007A3221" w:rsidP="007A3221">
            <w:pPr>
              <w:autoSpaceDE w:val="0"/>
              <w:autoSpaceDN w:val="0"/>
              <w:jc w:val="both"/>
              <w:rPr>
                <w:rFonts w:ascii="Arial" w:hAnsi="Arial" w:cs="Arial"/>
                <w:lang w:eastAsia="en-US"/>
              </w:rPr>
            </w:pPr>
            <w:r w:rsidRPr="00695486">
              <w:rPr>
                <w:rFonts w:ascii="Arial" w:hAnsi="Arial" w:cs="Arial"/>
                <w:lang w:eastAsia="en-US"/>
              </w:rPr>
              <w:t>Puudusid:</w:t>
            </w:r>
          </w:p>
        </w:tc>
        <w:tc>
          <w:tcPr>
            <w:tcW w:w="8236" w:type="dxa"/>
          </w:tcPr>
          <w:p w14:paraId="1A49FDF0" w14:textId="73C7FE70" w:rsidR="007A3221" w:rsidRPr="00695486" w:rsidRDefault="007A3221" w:rsidP="007A3221">
            <w:pPr>
              <w:autoSpaceDE w:val="0"/>
              <w:autoSpaceDN w:val="0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14:paraId="26087019" w14:textId="77777777" w:rsidR="007A3221" w:rsidRPr="00695486" w:rsidRDefault="007A3221" w:rsidP="007A3221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</w:p>
    <w:p w14:paraId="2CC123AF" w14:textId="77777777" w:rsidR="007A3221" w:rsidRPr="00695486" w:rsidRDefault="007A3221" w:rsidP="007A3221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61"/>
        <w:gridCol w:w="1629"/>
        <w:gridCol w:w="4693"/>
        <w:gridCol w:w="1500"/>
        <w:gridCol w:w="1351"/>
      </w:tblGrid>
      <w:tr w:rsidR="00BF4CCB" w:rsidRPr="00695486" w14:paraId="1110CDCE" w14:textId="77777777" w:rsidTr="004A78BA">
        <w:tc>
          <w:tcPr>
            <w:tcW w:w="457" w:type="dxa"/>
          </w:tcPr>
          <w:p w14:paraId="0F4479DE" w14:textId="10644448" w:rsidR="00BF4CCB" w:rsidRPr="00695486" w:rsidRDefault="00BF4CCB" w:rsidP="00723704">
            <w:pPr>
              <w:tabs>
                <w:tab w:val="left" w:pos="5103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695486">
              <w:rPr>
                <w:rFonts w:ascii="Arial" w:hAnsi="Arial" w:cs="Arial"/>
                <w:b/>
                <w:bCs/>
              </w:rPr>
              <w:t>Nr</w:t>
            </w:r>
          </w:p>
        </w:tc>
        <w:tc>
          <w:tcPr>
            <w:tcW w:w="1647" w:type="dxa"/>
          </w:tcPr>
          <w:p w14:paraId="5103EA47" w14:textId="6CAB71D6" w:rsidR="00BF4CCB" w:rsidRPr="00695486" w:rsidRDefault="0014316C" w:rsidP="00723704">
            <w:pPr>
              <w:tabs>
                <w:tab w:val="left" w:pos="5103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Õppuri</w:t>
            </w:r>
            <w:r w:rsidR="00BF4CCB" w:rsidRPr="00695486">
              <w:rPr>
                <w:rFonts w:ascii="Arial" w:hAnsi="Arial" w:cs="Arial"/>
                <w:b/>
                <w:bCs/>
              </w:rPr>
              <w:t xml:space="preserve"> nimi</w:t>
            </w:r>
          </w:p>
        </w:tc>
        <w:tc>
          <w:tcPr>
            <w:tcW w:w="4785" w:type="dxa"/>
          </w:tcPr>
          <w:p w14:paraId="1E3F7B37" w14:textId="654AAF32" w:rsidR="00BF4CCB" w:rsidRPr="00695486" w:rsidRDefault="000211CE" w:rsidP="00723704">
            <w:pPr>
              <w:tabs>
                <w:tab w:val="left" w:pos="5103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et-EE"/>
              </w:rPr>
              <w:t>T</w:t>
            </w:r>
            <w:r w:rsidR="00BF4CCB" w:rsidRPr="00695486">
              <w:rPr>
                <w:rFonts w:ascii="Arial" w:eastAsia="Times New Roman" w:hAnsi="Arial" w:cs="Arial"/>
                <w:b/>
                <w:bCs/>
                <w:lang w:eastAsia="et-EE"/>
              </w:rPr>
              <w:t>öö pealkiri </w:t>
            </w:r>
          </w:p>
        </w:tc>
        <w:tc>
          <w:tcPr>
            <w:tcW w:w="1383" w:type="dxa"/>
          </w:tcPr>
          <w:p w14:paraId="0466A328" w14:textId="38254BCC" w:rsidR="00BF4CCB" w:rsidRPr="00695486" w:rsidRDefault="00BF4CCB" w:rsidP="00723704">
            <w:pPr>
              <w:tabs>
                <w:tab w:val="left" w:pos="5103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695486">
              <w:rPr>
                <w:rFonts w:ascii="Arial" w:eastAsia="Times New Roman" w:hAnsi="Arial" w:cs="Arial"/>
                <w:b/>
                <w:bCs/>
                <w:lang w:eastAsia="et-EE"/>
              </w:rPr>
              <w:t>Piiratud juurde- pääsuõigus </w:t>
            </w:r>
          </w:p>
        </w:tc>
        <w:tc>
          <w:tcPr>
            <w:tcW w:w="1362" w:type="dxa"/>
          </w:tcPr>
          <w:p w14:paraId="708DF584" w14:textId="06420CB3" w:rsidR="00BF4CCB" w:rsidRPr="00695486" w:rsidRDefault="00BF4CCB" w:rsidP="00723704">
            <w:pPr>
              <w:tabs>
                <w:tab w:val="left" w:pos="5103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695486">
              <w:rPr>
                <w:rFonts w:ascii="Arial" w:eastAsia="Times New Roman" w:hAnsi="Arial" w:cs="Arial"/>
                <w:b/>
                <w:bCs/>
                <w:lang w:eastAsia="et-EE"/>
              </w:rPr>
              <w:t>Otsus </w:t>
            </w:r>
          </w:p>
        </w:tc>
      </w:tr>
      <w:tr w:rsidR="00AD723C" w:rsidRPr="00695486" w14:paraId="731BF9A2" w14:textId="77777777" w:rsidTr="004A78BA">
        <w:tc>
          <w:tcPr>
            <w:tcW w:w="457" w:type="dxa"/>
          </w:tcPr>
          <w:p w14:paraId="4CB40D42" w14:textId="3827DA29" w:rsidR="00AD723C" w:rsidRPr="00695486" w:rsidRDefault="00AD723C" w:rsidP="00AD723C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  <w:r w:rsidRPr="00695486">
              <w:rPr>
                <w:rFonts w:ascii="Arial" w:hAnsi="Arial" w:cs="Arial"/>
              </w:rPr>
              <w:t>1</w:t>
            </w:r>
          </w:p>
        </w:tc>
        <w:tc>
          <w:tcPr>
            <w:tcW w:w="1647" w:type="dxa"/>
          </w:tcPr>
          <w:p w14:paraId="326D8A5F" w14:textId="1F9050E8" w:rsidR="00AD723C" w:rsidRPr="00695486" w:rsidRDefault="00AD723C" w:rsidP="00AD723C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785" w:type="dxa"/>
          </w:tcPr>
          <w:p w14:paraId="2F623FD8" w14:textId="08181954" w:rsidR="00AD723C" w:rsidRPr="00695486" w:rsidRDefault="00AD723C" w:rsidP="004A78BA">
            <w:pPr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6738196F" w14:textId="6717CE83" w:rsidR="00AD723C" w:rsidRPr="00695486" w:rsidRDefault="00AD723C" w:rsidP="00AD723C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</w:tcPr>
          <w:p w14:paraId="6E349A9A" w14:textId="7148920E" w:rsidR="00AD723C" w:rsidRPr="00695486" w:rsidRDefault="00AD723C" w:rsidP="00AD723C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</w:p>
        </w:tc>
      </w:tr>
      <w:tr w:rsidR="00AD723C" w:rsidRPr="00695486" w14:paraId="7EF01C99" w14:textId="77777777" w:rsidTr="004A78BA">
        <w:tc>
          <w:tcPr>
            <w:tcW w:w="457" w:type="dxa"/>
          </w:tcPr>
          <w:p w14:paraId="0E8F9470" w14:textId="4DE0A520" w:rsidR="00AD723C" w:rsidRPr="00695486" w:rsidRDefault="00AD723C" w:rsidP="00AD723C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  <w:r w:rsidRPr="00695486">
              <w:rPr>
                <w:rFonts w:ascii="Arial" w:hAnsi="Arial" w:cs="Arial"/>
              </w:rPr>
              <w:t>2</w:t>
            </w:r>
          </w:p>
        </w:tc>
        <w:tc>
          <w:tcPr>
            <w:tcW w:w="1647" w:type="dxa"/>
          </w:tcPr>
          <w:p w14:paraId="353E36F3" w14:textId="0584A085" w:rsidR="00AD723C" w:rsidRPr="00695486" w:rsidRDefault="00AD723C" w:rsidP="00AD723C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785" w:type="dxa"/>
          </w:tcPr>
          <w:p w14:paraId="2ECECCD7" w14:textId="0E1CE4DD" w:rsidR="00AD723C" w:rsidRPr="00695486" w:rsidRDefault="00AD723C" w:rsidP="00AD723C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4E950F4C" w14:textId="175A66A3" w:rsidR="00AD723C" w:rsidRPr="00695486" w:rsidRDefault="00AD723C" w:rsidP="00AD723C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</w:tcPr>
          <w:p w14:paraId="4778C37B" w14:textId="7E7CA041" w:rsidR="00AD723C" w:rsidRPr="00695486" w:rsidRDefault="00AD723C" w:rsidP="00AD723C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43B5ACFB" w14:textId="77777777" w:rsidR="007A3221" w:rsidRPr="00695486" w:rsidRDefault="007A3221" w:rsidP="007A3221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</w:p>
    <w:p w14:paraId="745AFB07" w14:textId="423F3FAC" w:rsidR="00BF4CCB" w:rsidRPr="00695486" w:rsidRDefault="00BF4CCB" w:rsidP="00BF4CC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t-EE"/>
        </w:rPr>
      </w:pPr>
      <w:r w:rsidRPr="00695486">
        <w:rPr>
          <w:rFonts w:ascii="Arial" w:eastAsia="Times New Roman" w:hAnsi="Arial" w:cs="Arial"/>
          <w:lang w:eastAsia="et-EE"/>
        </w:rPr>
        <w:t>Märkused/eriarvamused: </w:t>
      </w:r>
    </w:p>
    <w:p w14:paraId="615D21AB" w14:textId="472355F5" w:rsidR="00BF4CCB" w:rsidRPr="00695486" w:rsidRDefault="00BF4CCB" w:rsidP="00BF4CC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t-EE"/>
        </w:rPr>
      </w:pPr>
    </w:p>
    <w:p w14:paraId="4CE18D23" w14:textId="6E93FEFF" w:rsidR="00BF4CCB" w:rsidRPr="00695486" w:rsidRDefault="000147F0" w:rsidP="00BF4CC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t-EE"/>
        </w:rPr>
      </w:pPr>
      <w:r w:rsidRPr="00695486">
        <w:rPr>
          <w:rFonts w:ascii="Arial" w:eastAsia="Times New Roman" w:hAnsi="Arial" w:cs="Arial"/>
          <w:lang w:eastAsia="et-EE"/>
        </w:rPr>
        <w:t>Videosalvestised</w:t>
      </w:r>
      <w:r w:rsidR="00BF4CCB" w:rsidRPr="00695486">
        <w:rPr>
          <w:rFonts w:ascii="Arial" w:eastAsia="Times New Roman" w:hAnsi="Arial" w:cs="Arial"/>
          <w:lang w:eastAsia="et-EE"/>
        </w:rPr>
        <w:t xml:space="preserve"> ja komisjoni liikmete hindamislehed (lubatud kaitsmisele tingimisi ja negatiivse otsuse korral) säilitatakse vähemalt vaide esitamise aja lõpuni komisjoni sekretäri arvutis. </w:t>
      </w:r>
    </w:p>
    <w:p w14:paraId="03F066C3" w14:textId="77777777" w:rsidR="00BF4CCB" w:rsidRPr="00695486" w:rsidRDefault="00BF4CCB" w:rsidP="00BF4CC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t-EE"/>
        </w:rPr>
      </w:pPr>
      <w:r w:rsidRPr="00695486">
        <w:rPr>
          <w:rFonts w:ascii="Arial" w:eastAsia="Times New Roman" w:hAnsi="Arial" w:cs="Arial"/>
          <w:lang w:eastAsia="et-EE"/>
        </w:rPr>
        <w:t> </w:t>
      </w:r>
    </w:p>
    <w:p w14:paraId="38A301A9" w14:textId="4C0EC490" w:rsidR="00BF4CCB" w:rsidRPr="00695486" w:rsidRDefault="00BF4CCB" w:rsidP="00BF4CC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t-EE"/>
        </w:rPr>
      </w:pPr>
      <w:r w:rsidRPr="00695486">
        <w:rPr>
          <w:rFonts w:ascii="Arial" w:eastAsia="Times New Roman" w:hAnsi="Arial" w:cs="Arial"/>
          <w:lang w:eastAsia="et-EE"/>
        </w:rPr>
        <w:t>Lisad: </w:t>
      </w:r>
    </w:p>
    <w:p w14:paraId="106A19C4" w14:textId="77777777" w:rsidR="007A3221" w:rsidRPr="00695486" w:rsidRDefault="007A3221" w:rsidP="007A3221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</w:p>
    <w:p w14:paraId="516B3FBB" w14:textId="7EF383E9" w:rsidR="007A3221" w:rsidRPr="00695486" w:rsidRDefault="007A3221" w:rsidP="007A3221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</w:p>
    <w:p w14:paraId="5F187628" w14:textId="4879C7C1" w:rsidR="00F329A6" w:rsidRPr="00695486" w:rsidRDefault="00F329A6" w:rsidP="007A3221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329A6" w:rsidRPr="00695486" w14:paraId="3B8F7458" w14:textId="77777777" w:rsidTr="00F329A6">
        <w:tc>
          <w:tcPr>
            <w:tcW w:w="4672" w:type="dxa"/>
          </w:tcPr>
          <w:p w14:paraId="65696A52" w14:textId="68C8CCCC" w:rsidR="00F329A6" w:rsidRPr="00695486" w:rsidRDefault="00F329A6" w:rsidP="007A3221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  <w:r w:rsidRPr="00695486">
              <w:rPr>
                <w:rFonts w:ascii="Arial" w:hAnsi="Arial" w:cs="Arial"/>
              </w:rPr>
              <w:t>(allkirjastatud digitaalselt)</w:t>
            </w:r>
          </w:p>
        </w:tc>
        <w:tc>
          <w:tcPr>
            <w:tcW w:w="4672" w:type="dxa"/>
          </w:tcPr>
          <w:p w14:paraId="1820C0C1" w14:textId="78B1ECB3" w:rsidR="00F329A6" w:rsidRPr="00695486" w:rsidRDefault="00F329A6" w:rsidP="00F329A6">
            <w:pPr>
              <w:tabs>
                <w:tab w:val="left" w:pos="5103"/>
              </w:tabs>
              <w:jc w:val="right"/>
              <w:rPr>
                <w:rFonts w:ascii="Arial" w:hAnsi="Arial" w:cs="Arial"/>
              </w:rPr>
            </w:pPr>
            <w:r w:rsidRPr="00695486">
              <w:rPr>
                <w:rFonts w:ascii="Arial" w:hAnsi="Arial" w:cs="Arial"/>
              </w:rPr>
              <w:t>(allkirjastatud digitaalselt)</w:t>
            </w:r>
          </w:p>
        </w:tc>
      </w:tr>
      <w:tr w:rsidR="00F329A6" w:rsidRPr="00695486" w14:paraId="71AFD9B7" w14:textId="77777777" w:rsidTr="00F329A6">
        <w:tc>
          <w:tcPr>
            <w:tcW w:w="4672" w:type="dxa"/>
          </w:tcPr>
          <w:p w14:paraId="096F31B5" w14:textId="67566B90" w:rsidR="00F329A6" w:rsidRPr="00695486" w:rsidRDefault="00695486" w:rsidP="007A3221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  <w:r w:rsidRPr="006954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imi"/>
                  </w:textInput>
                </w:ffData>
              </w:fldChar>
            </w:r>
            <w:r w:rsidRPr="00695486">
              <w:rPr>
                <w:rFonts w:ascii="Arial" w:hAnsi="Arial" w:cs="Arial"/>
              </w:rPr>
              <w:instrText xml:space="preserve"> FORMTEXT </w:instrText>
            </w:r>
            <w:r w:rsidRPr="00695486">
              <w:rPr>
                <w:rFonts w:ascii="Arial" w:hAnsi="Arial" w:cs="Arial"/>
              </w:rPr>
            </w:r>
            <w:r w:rsidRPr="00695486">
              <w:rPr>
                <w:rFonts w:ascii="Arial" w:hAnsi="Arial" w:cs="Arial"/>
              </w:rPr>
              <w:fldChar w:fldCharType="separate"/>
            </w:r>
            <w:r w:rsidRPr="00695486">
              <w:rPr>
                <w:rFonts w:ascii="Arial" w:hAnsi="Arial" w:cs="Arial"/>
                <w:noProof/>
              </w:rPr>
              <w:t>nimi</w:t>
            </w:r>
            <w:r w:rsidRPr="006954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2" w:type="dxa"/>
          </w:tcPr>
          <w:p w14:paraId="09D2A926" w14:textId="3DCA9230" w:rsidR="00F329A6" w:rsidRPr="00695486" w:rsidRDefault="00695486" w:rsidP="00F329A6">
            <w:pPr>
              <w:tabs>
                <w:tab w:val="left" w:pos="5103"/>
              </w:tabs>
              <w:jc w:val="right"/>
              <w:rPr>
                <w:rFonts w:ascii="Arial" w:hAnsi="Arial" w:cs="Arial"/>
              </w:rPr>
            </w:pPr>
            <w:r w:rsidRPr="006954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imi"/>
                  </w:textInput>
                </w:ffData>
              </w:fldChar>
            </w:r>
            <w:r w:rsidRPr="00695486">
              <w:rPr>
                <w:rFonts w:ascii="Arial" w:hAnsi="Arial" w:cs="Arial"/>
              </w:rPr>
              <w:instrText xml:space="preserve"> FORMTEXT </w:instrText>
            </w:r>
            <w:r w:rsidRPr="00695486">
              <w:rPr>
                <w:rFonts w:ascii="Arial" w:hAnsi="Arial" w:cs="Arial"/>
              </w:rPr>
            </w:r>
            <w:r w:rsidRPr="00695486">
              <w:rPr>
                <w:rFonts w:ascii="Arial" w:hAnsi="Arial" w:cs="Arial"/>
              </w:rPr>
              <w:fldChar w:fldCharType="separate"/>
            </w:r>
            <w:r w:rsidRPr="00695486">
              <w:rPr>
                <w:rFonts w:ascii="Arial" w:hAnsi="Arial" w:cs="Arial"/>
                <w:noProof/>
              </w:rPr>
              <w:t>nimi</w:t>
            </w:r>
            <w:r w:rsidRPr="00695486">
              <w:rPr>
                <w:rFonts w:ascii="Arial" w:hAnsi="Arial" w:cs="Arial"/>
              </w:rPr>
              <w:fldChar w:fldCharType="end"/>
            </w:r>
          </w:p>
        </w:tc>
      </w:tr>
      <w:tr w:rsidR="00F329A6" w:rsidRPr="00695486" w14:paraId="2564F8C8" w14:textId="77777777" w:rsidTr="00F329A6">
        <w:tc>
          <w:tcPr>
            <w:tcW w:w="4672" w:type="dxa"/>
          </w:tcPr>
          <w:p w14:paraId="02402331" w14:textId="76C59B62" w:rsidR="00F329A6" w:rsidRPr="00695486" w:rsidRDefault="00F329A6" w:rsidP="007A3221">
            <w:pPr>
              <w:tabs>
                <w:tab w:val="left" w:pos="5103"/>
              </w:tabs>
              <w:jc w:val="both"/>
              <w:rPr>
                <w:rFonts w:ascii="Arial" w:hAnsi="Arial" w:cs="Arial"/>
              </w:rPr>
            </w:pPr>
            <w:r w:rsidRPr="00695486">
              <w:rPr>
                <w:rFonts w:ascii="Arial" w:hAnsi="Arial" w:cs="Arial"/>
              </w:rPr>
              <w:t>koosoleku juhataja</w:t>
            </w:r>
          </w:p>
        </w:tc>
        <w:tc>
          <w:tcPr>
            <w:tcW w:w="4672" w:type="dxa"/>
          </w:tcPr>
          <w:p w14:paraId="7192BCE1" w14:textId="7C959366" w:rsidR="00F329A6" w:rsidRPr="00695486" w:rsidRDefault="00F329A6" w:rsidP="00F329A6">
            <w:pPr>
              <w:tabs>
                <w:tab w:val="left" w:pos="5103"/>
              </w:tabs>
              <w:jc w:val="right"/>
              <w:rPr>
                <w:rFonts w:ascii="Arial" w:hAnsi="Arial" w:cs="Arial"/>
              </w:rPr>
            </w:pPr>
            <w:r w:rsidRPr="00695486">
              <w:rPr>
                <w:rFonts w:ascii="Arial" w:hAnsi="Arial" w:cs="Arial"/>
              </w:rPr>
              <w:t>protokollija</w:t>
            </w:r>
          </w:p>
        </w:tc>
      </w:tr>
    </w:tbl>
    <w:p w14:paraId="02F10E2F" w14:textId="77777777" w:rsidR="00F329A6" w:rsidRPr="00695486" w:rsidRDefault="00F329A6" w:rsidP="007A3221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</w:p>
    <w:p w14:paraId="689662EC" w14:textId="1144AD7D" w:rsidR="00470EC2" w:rsidRPr="00695486" w:rsidRDefault="00470EC2" w:rsidP="007A3221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</w:p>
    <w:sectPr w:rsidR="00470EC2" w:rsidRPr="00695486" w:rsidSect="00FD1E9D">
      <w:footerReference w:type="default" r:id="rId12"/>
      <w:headerReference w:type="first" r:id="rId13"/>
      <w:footerReference w:type="first" r:id="rId14"/>
      <w:pgSz w:w="11906" w:h="16838" w:code="9"/>
      <w:pgMar w:top="709" w:right="851" w:bottom="709" w:left="1701" w:header="2608" w:footer="3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8F958" w14:textId="77777777" w:rsidR="00787225" w:rsidRDefault="00787225" w:rsidP="00B71F63">
      <w:pPr>
        <w:spacing w:after="0" w:line="240" w:lineRule="auto"/>
      </w:pPr>
      <w:r>
        <w:separator/>
      </w:r>
    </w:p>
  </w:endnote>
  <w:endnote w:type="continuationSeparator" w:id="0">
    <w:p w14:paraId="48587485" w14:textId="77777777" w:rsidR="00787225" w:rsidRDefault="00787225" w:rsidP="00B71F63">
      <w:pPr>
        <w:spacing w:after="0" w:line="240" w:lineRule="auto"/>
      </w:pPr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0204617"/>
      <w:docPartObj>
        <w:docPartGallery w:val="Page Numbers (Bottom of Page)"/>
        <w:docPartUnique/>
      </w:docPartObj>
    </w:sdtPr>
    <w:sdtEndPr/>
    <w:sdtContent>
      <w:p w14:paraId="378117A8" w14:textId="77777777" w:rsidR="00FA3A9D" w:rsidRDefault="00FA3A9D" w:rsidP="00FA3A9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17DE0" w14:textId="77777777" w:rsidR="00134956" w:rsidRPr="0001306E" w:rsidRDefault="008F41C5" w:rsidP="00134956">
    <w:pPr>
      <w:rPr>
        <w:rFonts w:ascii="Calibri" w:hAnsi="Calibri" w:cs="Calibri"/>
        <w:color w:val="11487B"/>
        <w:sz w:val="18"/>
        <w:szCs w:val="18"/>
      </w:rPr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F99FB6" wp14:editId="78B32ACA">
              <wp:simplePos x="0" y="0"/>
              <wp:positionH relativeFrom="column">
                <wp:posOffset>-102308</wp:posOffset>
              </wp:positionH>
              <wp:positionV relativeFrom="paragraph">
                <wp:posOffset>708443</wp:posOffset>
              </wp:positionV>
              <wp:extent cx="5370194" cy="100598"/>
              <wp:effectExtent l="0" t="0" r="254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0194" cy="1005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50A8E1" w14:textId="7A0611D8" w:rsidR="00134956" w:rsidRPr="00B342AE" w:rsidRDefault="00134956" w:rsidP="00434C3F">
                          <w:pPr>
                            <w:spacing w:after="120"/>
                            <w:rPr>
                              <w:rFonts w:ascii="Arial" w:hAnsi="Arial" w:cs="Arial"/>
                              <w:color w:val="114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6F99F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8.05pt;margin-top:55.8pt;width:422.85pt;height: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" stroked="f">
              <v:textbox>
                <w:txbxContent>
                  <w:p w14:paraId="0A50A8E1" w14:textId="7A0611D8" w:rsidR="00134956" w:rsidRPr="00B342AE" w:rsidRDefault="00134956" w:rsidP="00434C3F">
                    <w:pPr>
                      <w:spacing w:after="120"/>
                      <w:rPr>
                        <w:rFonts w:ascii="Arial" w:hAnsi="Arial" w:cs="Arial"/>
                        <w:color w:val="114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D96E5" w14:textId="77777777" w:rsidR="00787225" w:rsidRDefault="00787225" w:rsidP="00B71F63">
      <w:pPr>
        <w:spacing w:after="0" w:line="240" w:lineRule="auto"/>
      </w:pPr>
      <w:r>
        <w:separator/>
      </w:r>
    </w:p>
  </w:footnote>
  <w:footnote w:type="continuationSeparator" w:id="0">
    <w:p w14:paraId="3690F368" w14:textId="77777777" w:rsidR="00787225" w:rsidRDefault="00787225" w:rsidP="00B71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38D58" w14:textId="77777777" w:rsidR="00134956" w:rsidRDefault="00CB492F">
    <w:pPr>
      <w:pStyle w:val="Header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5A995E48" wp14:editId="48C2DF34">
              <wp:simplePos x="0" y="0"/>
              <wp:positionH relativeFrom="margin">
                <wp:posOffset>3015615</wp:posOffset>
              </wp:positionH>
              <wp:positionV relativeFrom="page">
                <wp:posOffset>323850</wp:posOffset>
              </wp:positionV>
              <wp:extent cx="2924810" cy="1200150"/>
              <wp:effectExtent l="0" t="0" r="889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810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2E49AE" w14:textId="4CB1EE0E" w:rsidR="00CB492F" w:rsidRPr="00A2439F" w:rsidRDefault="00CB492F" w:rsidP="00074787">
                          <w:pPr>
                            <w:pStyle w:val="kastiteks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995E4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37.45pt;margin-top:25.5pt;width:230.3pt;height:9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" o:allowoverlap="f" stroked="f">
              <v:textbox inset="1mm,1mm,1mm,1mm">
                <w:txbxContent>
                  <w:p w14:paraId="1D2E49AE" w14:textId="4CB1EE0E" w:rsidR="00CB492F" w:rsidRPr="00A2439F" w:rsidRDefault="00CB492F" w:rsidP="00074787">
                    <w:pPr>
                      <w:pStyle w:val="kastiteks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B249E"/>
    <w:multiLevelType w:val="hybridMultilevel"/>
    <w:tmpl w:val="1E32ABF4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DA2453"/>
    <w:multiLevelType w:val="multilevel"/>
    <w:tmpl w:val="A60A5A00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decimal"/>
      <w:suff w:val="space"/>
      <w:lvlText w:val="%2)"/>
      <w:lvlJc w:val="left"/>
      <w:pPr>
        <w:ind w:left="357" w:firstLine="3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5E2622C0"/>
    <w:multiLevelType w:val="hybridMultilevel"/>
    <w:tmpl w:val="5276EB66"/>
    <w:lvl w:ilvl="0" w:tplc="042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9C"/>
    <w:rsid w:val="0001306E"/>
    <w:rsid w:val="000147F0"/>
    <w:rsid w:val="000211CE"/>
    <w:rsid w:val="00021F5B"/>
    <w:rsid w:val="000507A9"/>
    <w:rsid w:val="00055C3E"/>
    <w:rsid w:val="00065F88"/>
    <w:rsid w:val="00070F8D"/>
    <w:rsid w:val="00074787"/>
    <w:rsid w:val="000754AC"/>
    <w:rsid w:val="000A26A8"/>
    <w:rsid w:val="000F0299"/>
    <w:rsid w:val="001227A5"/>
    <w:rsid w:val="00134956"/>
    <w:rsid w:val="0014316C"/>
    <w:rsid w:val="00147733"/>
    <w:rsid w:val="0017795E"/>
    <w:rsid w:val="001A61F8"/>
    <w:rsid w:val="001E740A"/>
    <w:rsid w:val="001F0EC9"/>
    <w:rsid w:val="00211111"/>
    <w:rsid w:val="00220FD1"/>
    <w:rsid w:val="0023430E"/>
    <w:rsid w:val="002779BE"/>
    <w:rsid w:val="0028518F"/>
    <w:rsid w:val="002A213E"/>
    <w:rsid w:val="002B5843"/>
    <w:rsid w:val="002D728E"/>
    <w:rsid w:val="00312DB0"/>
    <w:rsid w:val="00317A28"/>
    <w:rsid w:val="00353AB0"/>
    <w:rsid w:val="0036491B"/>
    <w:rsid w:val="00381C7A"/>
    <w:rsid w:val="00387242"/>
    <w:rsid w:val="00387371"/>
    <w:rsid w:val="00395B62"/>
    <w:rsid w:val="003C1A4B"/>
    <w:rsid w:val="003E34BC"/>
    <w:rsid w:val="003F0BCC"/>
    <w:rsid w:val="0040328E"/>
    <w:rsid w:val="004054B4"/>
    <w:rsid w:val="004212ED"/>
    <w:rsid w:val="00434C3F"/>
    <w:rsid w:val="00453309"/>
    <w:rsid w:val="0046082E"/>
    <w:rsid w:val="00470EC2"/>
    <w:rsid w:val="00474046"/>
    <w:rsid w:val="004A5E71"/>
    <w:rsid w:val="004A78BA"/>
    <w:rsid w:val="004B1D6A"/>
    <w:rsid w:val="004E2E0B"/>
    <w:rsid w:val="004F2CC9"/>
    <w:rsid w:val="004F3BF1"/>
    <w:rsid w:val="0051659C"/>
    <w:rsid w:val="00562B5C"/>
    <w:rsid w:val="0056580D"/>
    <w:rsid w:val="00577A19"/>
    <w:rsid w:val="0059310B"/>
    <w:rsid w:val="005B445E"/>
    <w:rsid w:val="005B7D46"/>
    <w:rsid w:val="005C4FE8"/>
    <w:rsid w:val="005F2400"/>
    <w:rsid w:val="00643622"/>
    <w:rsid w:val="006444FC"/>
    <w:rsid w:val="00664812"/>
    <w:rsid w:val="00676C33"/>
    <w:rsid w:val="0068708F"/>
    <w:rsid w:val="00695486"/>
    <w:rsid w:val="006B4D8C"/>
    <w:rsid w:val="006D03D4"/>
    <w:rsid w:val="006E6F7E"/>
    <w:rsid w:val="00712B2C"/>
    <w:rsid w:val="00712D97"/>
    <w:rsid w:val="00723704"/>
    <w:rsid w:val="0073523B"/>
    <w:rsid w:val="007817C4"/>
    <w:rsid w:val="007819B8"/>
    <w:rsid w:val="00782BA1"/>
    <w:rsid w:val="00782FE8"/>
    <w:rsid w:val="00784734"/>
    <w:rsid w:val="00787225"/>
    <w:rsid w:val="007A3221"/>
    <w:rsid w:val="007B0480"/>
    <w:rsid w:val="007D381D"/>
    <w:rsid w:val="007D45D0"/>
    <w:rsid w:val="007E4D1E"/>
    <w:rsid w:val="007F77B7"/>
    <w:rsid w:val="008114DD"/>
    <w:rsid w:val="008118AF"/>
    <w:rsid w:val="008453FB"/>
    <w:rsid w:val="008E26BA"/>
    <w:rsid w:val="008F41C5"/>
    <w:rsid w:val="009200D1"/>
    <w:rsid w:val="009331EB"/>
    <w:rsid w:val="00992437"/>
    <w:rsid w:val="009B506C"/>
    <w:rsid w:val="009C738A"/>
    <w:rsid w:val="009D2D7B"/>
    <w:rsid w:val="009D5BA7"/>
    <w:rsid w:val="00A00795"/>
    <w:rsid w:val="00A22E9E"/>
    <w:rsid w:val="00A2439F"/>
    <w:rsid w:val="00A35AFC"/>
    <w:rsid w:val="00A971DA"/>
    <w:rsid w:val="00AB12BC"/>
    <w:rsid w:val="00AD634A"/>
    <w:rsid w:val="00AD723C"/>
    <w:rsid w:val="00AE0C3F"/>
    <w:rsid w:val="00B15FD6"/>
    <w:rsid w:val="00B2735B"/>
    <w:rsid w:val="00B342AE"/>
    <w:rsid w:val="00B71F63"/>
    <w:rsid w:val="00B825F2"/>
    <w:rsid w:val="00B832B4"/>
    <w:rsid w:val="00BA1471"/>
    <w:rsid w:val="00BC57F3"/>
    <w:rsid w:val="00BF4CCB"/>
    <w:rsid w:val="00C27869"/>
    <w:rsid w:val="00C354F8"/>
    <w:rsid w:val="00C574FA"/>
    <w:rsid w:val="00C82C39"/>
    <w:rsid w:val="00C90FD2"/>
    <w:rsid w:val="00C93CDC"/>
    <w:rsid w:val="00C9706A"/>
    <w:rsid w:val="00CB492F"/>
    <w:rsid w:val="00CC604E"/>
    <w:rsid w:val="00CE5CF1"/>
    <w:rsid w:val="00CF3EAA"/>
    <w:rsid w:val="00CF5EDF"/>
    <w:rsid w:val="00D161F1"/>
    <w:rsid w:val="00D31FAC"/>
    <w:rsid w:val="00D5794E"/>
    <w:rsid w:val="00D6698F"/>
    <w:rsid w:val="00D830D4"/>
    <w:rsid w:val="00DA45F1"/>
    <w:rsid w:val="00E101FD"/>
    <w:rsid w:val="00E42C9D"/>
    <w:rsid w:val="00E64640"/>
    <w:rsid w:val="00E714AB"/>
    <w:rsid w:val="00E7290D"/>
    <w:rsid w:val="00E87B51"/>
    <w:rsid w:val="00E9694B"/>
    <w:rsid w:val="00EF77E4"/>
    <w:rsid w:val="00F13138"/>
    <w:rsid w:val="00F17752"/>
    <w:rsid w:val="00F30E53"/>
    <w:rsid w:val="00F329A6"/>
    <w:rsid w:val="00F530BD"/>
    <w:rsid w:val="00F93554"/>
    <w:rsid w:val="00FA3405"/>
    <w:rsid w:val="00FA3A9D"/>
    <w:rsid w:val="00FD1E9D"/>
    <w:rsid w:val="3627E722"/>
    <w:rsid w:val="43196EBD"/>
    <w:rsid w:val="6275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9D7968"/>
  <w14:defaultImageDpi w14:val="0"/>
  <w15:docId w15:val="{E7954D43-4F16-4B66-B619-18848850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t-E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71F6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7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71F6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1F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306E"/>
    <w:rPr>
      <w:rFonts w:cs="Times New Roman"/>
      <w:color w:val="0000FF" w:themeColor="hyperlink"/>
      <w:u w:val="single"/>
    </w:rPr>
  </w:style>
  <w:style w:type="paragraph" w:styleId="Title">
    <w:name w:val="Title"/>
    <w:basedOn w:val="Normal"/>
    <w:link w:val="TitleChar"/>
    <w:uiPriority w:val="99"/>
    <w:qFormat/>
    <w:rsid w:val="00070F8D"/>
    <w:pPr>
      <w:spacing w:after="0" w:line="240" w:lineRule="auto"/>
      <w:ind w:right="4366"/>
      <w:jc w:val="both"/>
    </w:pPr>
    <w:rPr>
      <w:rFonts w:ascii="Times New Roman" w:hAnsi="Times New Roman"/>
      <w:b/>
      <w:bCs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070F8D"/>
    <w:rPr>
      <w:rFonts w:ascii="Times New Roman" w:hAnsi="Times New Roman" w:cs="Times New Roman"/>
      <w:b/>
      <w:bCs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070F8D"/>
    <w:pPr>
      <w:ind w:left="720"/>
      <w:contextualSpacing/>
    </w:pPr>
  </w:style>
  <w:style w:type="paragraph" w:customStyle="1" w:styleId="kastitekst">
    <w:name w:val="kastitekst"/>
    <w:basedOn w:val="Normal"/>
    <w:uiPriority w:val="99"/>
    <w:rsid w:val="00CB492F"/>
    <w:pPr>
      <w:spacing w:after="0" w:line="240" w:lineRule="auto"/>
      <w:jc w:val="right"/>
    </w:pPr>
    <w:rPr>
      <w:rFonts w:ascii="Times New Roman" w:hAnsi="Times New Roman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082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BF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954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6401310254\Downloads\Kiri_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38E9FBD98F3469BB073EC23E8C464" ma:contentTypeVersion="13" ma:contentTypeDescription="Create a new document." ma:contentTypeScope="" ma:versionID="369b8661e89dadac4d971ab669c2f341">
  <xsd:schema xmlns:xsd="http://www.w3.org/2001/XMLSchema" xmlns:xs="http://www.w3.org/2001/XMLSchema" xmlns:p="http://schemas.microsoft.com/office/2006/metadata/properties" xmlns:ns2="7298146b-22f0-400f-93a7-6986f0675f4a" xmlns:ns3="25f19900-6171-47f9-bd50-b3f0d71a772c" targetNamespace="http://schemas.microsoft.com/office/2006/metadata/properties" ma:root="true" ma:fieldsID="ba12028a6d6438070b910424598c47e2" ns2:_="" ns3:_="">
    <xsd:import namespace="7298146b-22f0-400f-93a7-6986f0675f4a"/>
    <xsd:import namespace="25f19900-6171-47f9-bd50-b3f0d71a7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8146b-22f0-400f-93a7-6986f0675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6ad9e67-c355-46a4-bec7-91985684d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19900-6171-47f9-bd50-b3f0d71a77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867c16-e3c9-4552-8932-1e19da46ec4b}" ma:internalName="TaxCatchAll" ma:showField="CatchAllData" ma:web="25f19900-6171-47f9-bd50-b3f0d71a7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98146b-22f0-400f-93a7-6986f0675f4a">
      <Terms xmlns="http://schemas.microsoft.com/office/infopath/2007/PartnerControls"/>
    </lcf76f155ced4ddcb4097134ff3c332f>
    <TaxCatchAll xmlns="25f19900-6171-47f9-bd50-b3f0d71a772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E683C-8DF8-48BB-9CD9-4D5428CFE7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E4B38E-E80F-406C-8FAD-FD6A0BDCC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8146b-22f0-400f-93a7-6986f0675f4a"/>
    <ds:schemaRef ds:uri="25f19900-6171-47f9-bd50-b3f0d71a7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0AED4F-1B11-430D-AEA5-4413D347251C}">
  <ds:schemaRefs>
    <ds:schemaRef ds:uri="http://schemas.microsoft.com/office/2006/metadata/properties"/>
    <ds:schemaRef ds:uri="http://schemas.microsoft.com/office/infopath/2007/PartnerControls"/>
    <ds:schemaRef ds:uri="7298146b-22f0-400f-93a7-6986f0675f4a"/>
    <ds:schemaRef ds:uri="25f19900-6171-47f9-bd50-b3f0d71a772c"/>
  </ds:schemaRefs>
</ds:datastoreItem>
</file>

<file path=customXml/itemProps4.xml><?xml version="1.0" encoding="utf-8"?>
<ds:datastoreItem xmlns:ds="http://schemas.openxmlformats.org/officeDocument/2006/customXml" ds:itemID="{3764DAD1-DAE8-443F-8B64-7E5E6D395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Kiri_2023</Template>
  <TotalTime>0</TotalTime>
  <Pages>1</Pages>
  <Words>99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Kopli</dc:creator>
  <cp:keywords/>
  <dc:description/>
  <cp:lastModifiedBy>DELTA</cp:lastModifiedBy>
  <cp:revision>2</cp:revision>
  <cp:lastPrinted>2022-09-22T09:01:00Z</cp:lastPrinted>
  <dcterms:created xsi:type="dcterms:W3CDTF">2026-08-24T07:19:00Z</dcterms:created>
  <dcterms:modified xsi:type="dcterms:W3CDTF">2026-08-24T07:19:00Z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Number">
    <vt:lpwstr>{regNumber}</vt:lpwstr>
  </property>
  <property fmtid="{D5CDD505-2E9C-101B-9397-08002B2CF9AE}" pid="3" name="delta_regDateTime">
    <vt:lpwstr>{regDateTime}</vt:lpwstr>
  </property>
  <property fmtid="{D5CDD505-2E9C-101B-9397-08002B2CF9AE}" pid="4" name="delta_ownerName">
    <vt:lpwstr>{ownerName}</vt:lpwstr>
  </property>
  <property fmtid="{D5CDD505-2E9C-101B-9397-08002B2CF9AE}" pid="5" name="delta_ownerPhone">
    <vt:lpwstr>{ownerPhone}</vt:lpwstr>
  </property>
  <property fmtid="{D5CDD505-2E9C-101B-9397-08002B2CF9AE}" pid="6" name="delta_ownerEmail">
    <vt:lpwstr>{ownerEmail}</vt:lpwstr>
  </property>
  <property fmtid="{D5CDD505-2E9C-101B-9397-08002B2CF9AE}" pid="7" name="delta_senderRegNumber">
    <vt:lpwstr>{senderRegNumber}</vt:lpwstr>
  </property>
  <property fmtid="{D5CDD505-2E9C-101B-9397-08002B2CF9AE}" pid="8" name="delta_senderRegDate">
    <vt:lpwstr>{senderRegDate}</vt:lpwstr>
  </property>
  <property fmtid="{D5CDD505-2E9C-101B-9397-08002B2CF9AE}" pid="9" name="delta_recipientName">
    <vt:lpwstr>{recipientName}</vt:lpwstr>
  </property>
  <property fmtid="{D5CDD505-2E9C-101B-9397-08002B2CF9AE}" pid="10" name="delta_recipientPersonName">
    <vt:lpwstr>{recipientPersonName}</vt:lpwstr>
  </property>
  <property fmtid="{D5CDD505-2E9C-101B-9397-08002B2CF9AE}" pid="11" name="delta_recipientEmail">
    <vt:lpwstr>{recipientEmail}</vt:lpwstr>
  </property>
  <property fmtid="{D5CDD505-2E9C-101B-9397-08002B2CF9AE}" pid="12" name="delta_recipientStreetHouse">
    <vt:lpwstr>{recipientStreetHouse}</vt:lpwstr>
  </property>
  <property fmtid="{D5CDD505-2E9C-101B-9397-08002B2CF9AE}" pid="13" name="delta_recipientPostalCity">
    <vt:lpwstr>{recipientPostalCity}</vt:lpwstr>
  </property>
  <property fmtid="{D5CDD505-2E9C-101B-9397-08002B2CF9AE}" pid="14" name="delta_docName">
    <vt:lpwstr>{docName}</vt:lpwstr>
  </property>
  <property fmtid="{D5CDD505-2E9C-101B-9397-08002B2CF9AE}" pid="15" name="delta_comment">
    <vt:lpwstr>{comment}</vt:lpwstr>
  </property>
  <property fmtid="{D5CDD505-2E9C-101B-9397-08002B2CF9AE}" pid="16" name="delta_signerName">
    <vt:lpwstr>{signerName}</vt:lpwstr>
  </property>
  <property fmtid="{D5CDD505-2E9C-101B-9397-08002B2CF9AE}" pid="17" name="delta_signerJobTitle">
    <vt:lpwstr>{signerJobTitle}</vt:lpwstr>
  </property>
  <property fmtid="{D5CDD505-2E9C-101B-9397-08002B2CF9AE}" pid="18" name="delta_signerOrgStructUnit">
    <vt:lpwstr>{signerOrgStructUnit}</vt:lpwstr>
  </property>
  <property fmtid="{D5CDD505-2E9C-101B-9397-08002B2CF9AE}" pid="19" name="delta_volume">
    <vt:lpwstr>{volume}</vt:lpwstr>
  </property>
  <property fmtid="{D5CDD505-2E9C-101B-9397-08002B2CF9AE}" pid="20" name="delta_recipientName.1">
    <vt:lpwstr>{recipientName.1}</vt:lpwstr>
  </property>
  <property fmtid="{D5CDD505-2E9C-101B-9397-08002B2CF9AE}" pid="21" name="delta_recipientPersonName.1">
    <vt:lpwstr>{recipientPersonName.1}</vt:lpwstr>
  </property>
  <property fmtid="{D5CDD505-2E9C-101B-9397-08002B2CF9AE}" pid="22" name="delta_recipientEmail.1">
    <vt:lpwstr>{recipientEmail.1}</vt:lpwstr>
  </property>
  <property fmtid="{D5CDD505-2E9C-101B-9397-08002B2CF9AE}" pid="23" name="delta_recipientStreetHouse.1">
    <vt:lpwstr>{recipientStreetHouse.1}</vt:lpwstr>
  </property>
  <property fmtid="{D5CDD505-2E9C-101B-9397-08002B2CF9AE}" pid="24" name="delta_recipientPostalCity.1">
    <vt:lpwstr>{recipientPostalCity.1}</vt:lpwstr>
  </property>
  <property fmtid="{D5CDD505-2E9C-101B-9397-08002B2CF9AE}" pid="25" name="delta_accessRestrictionBeginDate">
    <vt:lpwstr>{accessRestrictionBeginDate}</vt:lpwstr>
  </property>
  <property fmtid="{D5CDD505-2E9C-101B-9397-08002B2CF9AE}" pid="26" name="delta_accessRestrictionEndDate">
    <vt:lpwstr>{accessRestrictionEndDate}</vt:lpwstr>
  </property>
  <property fmtid="{D5CDD505-2E9C-101B-9397-08002B2CF9AE}" pid="27" name="delta_accessRestrictionReason">
    <vt:lpwstr>{accessRestrictionReason}</vt:lpwstr>
  </property>
  <property fmtid="{D5CDD505-2E9C-101B-9397-08002B2CF9AE}" pid="28" name="ContentTypeId">
    <vt:lpwstr>0x010100ADA38E9FBD98F3469BB073EC23E8C464</vt:lpwstr>
  </property>
  <property fmtid="{D5CDD505-2E9C-101B-9397-08002B2CF9AE}" pid="29" name="MediaServiceImageTags">
    <vt:lpwstr/>
  </property>
</Properties>
</file>